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6B1" w:rsidRPr="00A20155" w:rsidRDefault="0045472C">
      <w:pPr>
        <w:pStyle w:val="ac"/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eastAsia="en-US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-540385</wp:posOffset>
                </wp:positionV>
                <wp:extent cx="5917935" cy="533400"/>
                <wp:effectExtent l="0" t="0" r="6985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93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12F" w:rsidRPr="0045472C" w:rsidRDefault="00B5612F" w:rsidP="00E86B7B">
                            <w:pPr>
                              <w:jc w:val="center"/>
                              <w:rPr>
                                <w:rFonts w:ascii="David" w:hAnsi="David" w:cs="David"/>
                                <w:sz w:val="40"/>
                                <w:szCs w:val="40"/>
                                <w:u w:val="single"/>
                                <w:lang w:bidi="he-IL"/>
                              </w:rPr>
                            </w:pPr>
                            <w:r w:rsidRPr="0045472C"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לוח מבחנים שכבת</w:t>
                            </w:r>
                            <w:r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E86B7B"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ט</w:t>
                            </w:r>
                            <w:r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'</w:t>
                            </w:r>
                            <w:r w:rsidRPr="0045472C"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 xml:space="preserve"> מחצית </w:t>
                            </w:r>
                            <w:r w:rsidR="00E86B7B"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א</w:t>
                            </w:r>
                            <w:r w:rsidRPr="0045472C">
                              <w:rPr>
                                <w:rFonts w:ascii="David" w:hAnsi="David" w:cs="David" w:hint="cs"/>
                                <w:sz w:val="40"/>
                                <w:szCs w:val="40"/>
                                <w:u w:val="single"/>
                                <w:rtl/>
                                <w:lang w:bidi="he-IL"/>
                              </w:rPr>
                              <w:t>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0;margin-top:-42.55pt;width:466pt;height:42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" fillcolor="white [3201]" stroked="f" strokeweight=".5pt">
                <v:textbox>
                  <w:txbxContent>
                    <w:p w:rsidR="00B5612F" w:rsidRPr="0045472C" w:rsidRDefault="00B5612F" w:rsidP="00E86B7B">
                      <w:pPr>
                        <w:jc w:val="center"/>
                        <w:rPr>
                          <w:rFonts w:ascii="David" w:hAnsi="David" w:cs="David"/>
                          <w:sz w:val="40"/>
                          <w:szCs w:val="40"/>
                          <w:u w:val="single"/>
                          <w:lang w:bidi="he-IL"/>
                        </w:rPr>
                      </w:pPr>
                      <w:r w:rsidRPr="0045472C"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לוח מבחנים שכבת</w:t>
                      </w:r>
                      <w:r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 xml:space="preserve"> </w:t>
                      </w:r>
                      <w:r w:rsidR="00E86B7B"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ט</w:t>
                      </w:r>
                      <w:r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'</w:t>
                      </w:r>
                      <w:r w:rsidRPr="0045472C"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 xml:space="preserve"> מחצית </w:t>
                      </w:r>
                      <w:r w:rsidR="00E86B7B"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א</w:t>
                      </w:r>
                      <w:r w:rsidRPr="0045472C">
                        <w:rPr>
                          <w:rFonts w:ascii="David" w:hAnsi="David" w:cs="David" w:hint="cs"/>
                          <w:sz w:val="40"/>
                          <w:szCs w:val="40"/>
                          <w:u w:val="single"/>
                          <w:rtl/>
                          <w:lang w:bidi="he-IL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bidiVisual/>
        <w:tblW w:w="14289" w:type="dxa"/>
        <w:tblInd w:w="-66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2193"/>
        <w:gridCol w:w="2212"/>
        <w:gridCol w:w="2224"/>
        <w:gridCol w:w="2203"/>
        <w:gridCol w:w="2061"/>
        <w:gridCol w:w="2069"/>
        <w:gridCol w:w="1327"/>
      </w:tblGrid>
      <w:tr w:rsidR="00E53FC1" w:rsidRPr="00A20155" w:rsidTr="00EF237A">
        <w:trPr>
          <w:cantSplit/>
          <w:trHeight w:hRule="exact" w:val="292"/>
        </w:trPr>
        <w:tc>
          <w:tcPr>
            <w:tcW w:w="219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ראשון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שני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שלישי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רביעי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חמישי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שישי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Pr="00A20155" w:rsidRDefault="004E77A9">
            <w:pPr>
              <w:pStyle w:val="a6"/>
              <w:bidi/>
              <w:rPr>
                <w:rFonts w:asciiTheme="majorBidi" w:hAnsiTheme="majorBidi" w:cstheme="majorBidi"/>
                <w:lang w:bidi="he-IL"/>
              </w:rPr>
            </w:pPr>
            <w:r w:rsidRPr="00A20155">
              <w:rPr>
                <w:rFonts w:asciiTheme="majorBidi" w:hAnsiTheme="majorBidi" w:cstheme="majorBidi"/>
                <w:rtl/>
                <w:lang w:eastAsia="he" w:bidi="he-IL"/>
              </w:rPr>
              <w:t>שבת</w:t>
            </w:r>
          </w:p>
        </w:tc>
      </w:tr>
      <w:tr w:rsidR="00E53FC1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A53DE4" w:rsidRDefault="00F91CC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  <w:r w:rsidR="00483398"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 xml:space="preserve"> ספט'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E53FC1" w:rsidRDefault="00F91CC6" w:rsidP="00824AF5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A53DE4" w:rsidRDefault="00F91CC6" w:rsidP="00824AF5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A53DE4" w:rsidRDefault="00F91CC6" w:rsidP="00824AF5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4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A53DE4" w:rsidRDefault="00F91CC6" w:rsidP="00824AF5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5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DD46DE" w:rsidRDefault="00F91CC6" w:rsidP="00824AF5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6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Pr="00A20155" w:rsidRDefault="00F91CC6" w:rsidP="00824AF5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E53FC1" w:rsidRPr="00A20155" w:rsidTr="00EF237A">
        <w:trPr>
          <w:cantSplit/>
          <w:trHeight w:hRule="exact" w:val="380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20155" w:rsidRDefault="00CF06B1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E53FC1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8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9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10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11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12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 w:rsidP="00A7532B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13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20155" w:rsidRDefault="00F91CC6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14</w:t>
            </w:r>
          </w:p>
        </w:tc>
      </w:tr>
      <w:tr w:rsidR="00E53FC1" w:rsidRPr="00A20155" w:rsidTr="00EF237A">
        <w:trPr>
          <w:cantSplit/>
          <w:trHeight w:hRule="exact" w:val="542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20155" w:rsidRDefault="00CF06B1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E53FC1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15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16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17</w:t>
            </w:r>
            <w:r w:rsidR="00C9510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בחירות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18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 w:rsidP="00486F70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19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20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20155" w:rsidRDefault="00F91CC6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21</w:t>
            </w:r>
          </w:p>
        </w:tc>
      </w:tr>
      <w:tr w:rsidR="00E53FC1" w:rsidRPr="00A20155" w:rsidTr="00EF237A">
        <w:trPr>
          <w:cantSplit/>
          <w:trHeight w:hRule="exact" w:val="357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20155" w:rsidRDefault="00CF06B1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E53FC1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22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23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24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25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26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27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20155" w:rsidRDefault="00F91CC6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28</w:t>
            </w:r>
          </w:p>
        </w:tc>
      </w:tr>
      <w:tr w:rsidR="00E53FC1" w:rsidRPr="00A20155" w:rsidTr="00EF237A">
        <w:trPr>
          <w:cantSplit/>
          <w:trHeight w:hRule="exact" w:val="809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5374F8" w:rsidRPr="00A53DE4" w:rsidRDefault="007475C7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מבחן במתמטיקה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53DE4" w:rsidRDefault="00CF06B1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2D1072" w:rsidRPr="00A53DE4" w:rsidRDefault="002D1072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67BF0" w:rsidRPr="00A53DE4" w:rsidRDefault="00067BF0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A20155" w:rsidRDefault="00CF06B1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E53FC1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 w:rsidP="00A7532B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29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F91CC6" w:rsidP="004656FA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30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A53DE4" w:rsidP="00A7532B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  <w:r w:rsidR="00483398"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 xml:space="preserve"> אוק'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A53DE4" w:rsidP="00784CE8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EA1F4D" w:rsidRPr="00A53DE4" w:rsidRDefault="00A53DE4" w:rsidP="00EA1F4D">
            <w:pPr>
              <w:pStyle w:val="a9"/>
              <w:bidi/>
              <w:rPr>
                <w:rFonts w:asciiTheme="majorBidi" w:hAnsiTheme="majorBidi" w:cstheme="majorBidi"/>
                <w:b/>
                <w:bCs/>
                <w:color w:val="423324" w:themeColor="accent4" w:themeShade="80"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color w:val="423324" w:themeColor="accent4" w:themeShade="80"/>
                <w:rtl/>
                <w:lang w:bidi="he-IL"/>
              </w:rPr>
              <w:t>3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53DE4" w:rsidRDefault="00A53DE4" w:rsidP="00824AF5">
            <w:pPr>
              <w:pStyle w:val="a9"/>
              <w:bidi/>
              <w:rPr>
                <w:rFonts w:asciiTheme="majorBidi" w:hAnsiTheme="majorBidi" w:cstheme="majorBidi"/>
                <w:b/>
                <w:bCs/>
                <w:color w:val="423324" w:themeColor="accent4" w:themeShade="80"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color w:val="423324" w:themeColor="accent4" w:themeShade="80"/>
                <w:rtl/>
                <w:lang w:bidi="he-IL"/>
              </w:rPr>
              <w:t>4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Pr="00A20155" w:rsidRDefault="00A53DE4" w:rsidP="00824AF5">
            <w:pPr>
              <w:pStyle w:val="a9"/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1137FF">
              <w:rPr>
                <w:rFonts w:asciiTheme="majorBidi" w:hAnsiTheme="majorBidi" w:cstheme="majorBidi" w:hint="cs"/>
                <w:b/>
                <w:bCs/>
                <w:color w:val="423324" w:themeColor="accent4" w:themeShade="80"/>
                <w:rtl/>
                <w:lang w:bidi="he-IL"/>
              </w:rPr>
              <w:t>5</w:t>
            </w:r>
          </w:p>
        </w:tc>
      </w:tr>
      <w:tr w:rsidR="000F28E6" w:rsidRPr="00A20155" w:rsidTr="00EF237A">
        <w:trPr>
          <w:cantSplit/>
          <w:trHeight w:hRule="exact" w:val="697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C95104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ראש השנה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ראש השנה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ראש השנה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0F28E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AE28F7" w:rsidRPr="00A53DE4" w:rsidRDefault="00AE28F7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0F28E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20155" w:rsidRDefault="000F28E6" w:rsidP="000F28E6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0F28E6" w:rsidRPr="00A20155" w:rsidTr="00EF237A">
        <w:trPr>
          <w:cantSplit/>
          <w:trHeight w:hRule="exact" w:val="315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6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7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8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9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10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11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20155" w:rsidRDefault="00A53DE4" w:rsidP="000F28E6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</w:tr>
      <w:tr w:rsidR="000F28E6" w:rsidRPr="00A20155" w:rsidTr="00EF237A">
        <w:trPr>
          <w:cantSplit/>
          <w:trHeight w:hRule="exact" w:val="432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54502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יום גיבוש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0F28E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יום כיפור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D9354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יום כיפור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0F28E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0F28E6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20155" w:rsidRDefault="000F28E6" w:rsidP="000F28E6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0F28E6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13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14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15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16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17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18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20155" w:rsidRDefault="00A53DE4" w:rsidP="000F28E6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19</w:t>
            </w:r>
          </w:p>
        </w:tc>
      </w:tr>
      <w:tr w:rsidR="000F28E6" w:rsidRPr="00A20155" w:rsidTr="00EF237A">
        <w:trPr>
          <w:cantSplit/>
          <w:trHeight w:hRule="exact" w:val="418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2D1072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A53DE4" w:rsidRDefault="00423D8F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סוכות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3A6006" w:rsidRDefault="000F28E6" w:rsidP="000F28E6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</w:tr>
      <w:tr w:rsidR="000F28E6" w:rsidRPr="00A20155" w:rsidTr="00241DCE">
        <w:trPr>
          <w:cantSplit/>
          <w:trHeight w:hRule="exact" w:val="961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Default="00A53DE4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20</w:t>
            </w:r>
          </w:p>
          <w:p w:rsidR="00423D8F" w:rsidRPr="00423D8F" w:rsidRDefault="00423D8F" w:rsidP="00423D8F">
            <w:pPr>
              <w:bidi/>
              <w:rPr>
                <w:rtl/>
                <w:lang w:bidi="he-IL"/>
              </w:rPr>
            </w:pPr>
            <w:r w:rsidRPr="00423D8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סוכות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Default="00A53DE4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21</w:t>
            </w:r>
          </w:p>
          <w:p w:rsidR="00423D8F" w:rsidRPr="00423D8F" w:rsidRDefault="00423D8F" w:rsidP="00423D8F">
            <w:pPr>
              <w:bidi/>
              <w:rPr>
                <w:rtl/>
                <w:lang w:bidi="he-IL"/>
              </w:rPr>
            </w:pPr>
            <w:r w:rsidRPr="00423D8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סוכות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Default="00A53DE4" w:rsidP="00A53DE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22</w:t>
            </w:r>
          </w:p>
          <w:p w:rsidR="00423D8F" w:rsidRPr="00423D8F" w:rsidRDefault="00423D8F" w:rsidP="00423D8F">
            <w:pPr>
              <w:bidi/>
              <w:rPr>
                <w:rtl/>
                <w:lang w:bidi="he-IL"/>
              </w:rPr>
            </w:pPr>
            <w:r w:rsidRPr="00423D8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סוכות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23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24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25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20155" w:rsidRDefault="00A53DE4" w:rsidP="000F28E6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26</w:t>
            </w:r>
          </w:p>
        </w:tc>
      </w:tr>
      <w:tr w:rsidR="000F28E6" w:rsidRPr="00A20155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27</w:t>
            </w:r>
            <w:r w:rsidR="001F489E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מבחן כימיה</w:t>
            </w:r>
          </w:p>
          <w:p w:rsidR="001F489E" w:rsidRPr="001F489E" w:rsidRDefault="001F489E" w:rsidP="001F489E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ומדעי 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28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A53DE4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29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7475C7" w:rsidRDefault="00A53DE4" w:rsidP="00A7532B">
            <w:pPr>
              <w:pStyle w:val="a7"/>
              <w:bidi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he-IL"/>
              </w:rPr>
            </w:pPr>
            <w:r w:rsidRPr="00A53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30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ט3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241DCE" w:rsidP="007475C7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31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ט4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A53DE4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 נוב'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53FC1" w:rsidRDefault="00241DCE" w:rsidP="00A7532B">
            <w:pPr>
              <w:pStyle w:val="a9"/>
              <w:bidi/>
              <w:rPr>
                <w:rFonts w:asciiTheme="majorBidi" w:hAnsiTheme="majorBidi" w:cstheme="majorBidi"/>
                <w:b/>
                <w:bCs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auto"/>
                <w:rtl/>
                <w:lang w:bidi="he-IL"/>
              </w:rPr>
              <w:t>2</w:t>
            </w:r>
          </w:p>
        </w:tc>
      </w:tr>
      <w:tr w:rsidR="000F28E6" w:rsidRPr="00A20155" w:rsidTr="00EF237A">
        <w:trPr>
          <w:cantSplit/>
          <w:trHeight w:hRule="exact" w:val="560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280E2C" w:rsidRDefault="001F489E" w:rsidP="000F28E6">
            <w:pPr>
              <w:bidi/>
              <w:rPr>
                <w:rFonts w:ascii="David" w:hAnsi="David" w:cs="David"/>
                <w:b/>
                <w:bCs/>
                <w:color w:val="auto"/>
                <w:sz w:val="20"/>
                <w:szCs w:val="20"/>
                <w:rtl/>
                <w:lang w:bidi="he-IL"/>
              </w:rPr>
            </w:pPr>
            <w:r w:rsidRPr="001F489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ומדעי החיים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F73B31" w:rsidRPr="0045472C" w:rsidRDefault="00F73B31" w:rsidP="00F73B31">
            <w:pPr>
              <w:bidi/>
              <w:rPr>
                <w:rFonts w:asciiTheme="majorBidi" w:hAnsiTheme="majorBidi" w:cstheme="majorBidi"/>
                <w:color w:val="auto"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8E59FE" w:rsidRPr="004566C2" w:rsidRDefault="008E59FE" w:rsidP="004D62D8">
            <w:pPr>
              <w:bidi/>
              <w:rPr>
                <w:rFonts w:ascii="David" w:hAnsi="David" w:cs="David"/>
                <w:b/>
                <w:bCs/>
                <w:color w:val="auto"/>
                <w:sz w:val="20"/>
                <w:szCs w:val="20"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4D62D8" w:rsidRPr="00280E2C" w:rsidRDefault="004D62D8" w:rsidP="00390729">
            <w:pPr>
              <w:bidi/>
              <w:rPr>
                <w:rFonts w:ascii="David" w:hAnsi="David" w:cs="David"/>
                <w:b/>
                <w:bCs/>
                <w:color w:val="auto"/>
                <w:sz w:val="20"/>
                <w:szCs w:val="20"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3C3BC9" w:rsidRDefault="000F28E6" w:rsidP="003C3BC9">
            <w:pPr>
              <w:bidi/>
              <w:rPr>
                <w:rFonts w:ascii="David" w:hAnsi="David" w:cs="David"/>
                <w:b/>
                <w:bCs/>
                <w:sz w:val="24"/>
                <w:szCs w:val="24"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45472C" w:rsidRDefault="00971834" w:rsidP="00390729">
            <w:pPr>
              <w:bidi/>
              <w:rPr>
                <w:rFonts w:asciiTheme="majorBidi" w:hAnsiTheme="majorBidi" w:cstheme="majorBidi"/>
                <w:color w:val="auto"/>
                <w:lang w:bidi="he-IL"/>
              </w:rPr>
            </w:pPr>
            <w:r w:rsidRPr="00971834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באנגלית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53FC1" w:rsidRDefault="000F28E6" w:rsidP="000F28E6">
            <w:pPr>
              <w:bidi/>
              <w:rPr>
                <w:rFonts w:asciiTheme="majorBidi" w:hAnsiTheme="majorBidi" w:cstheme="majorBidi"/>
                <w:b/>
                <w:bCs/>
                <w:color w:val="auto"/>
                <w:lang w:bidi="he-IL"/>
              </w:rPr>
            </w:pPr>
          </w:p>
        </w:tc>
      </w:tr>
      <w:tr w:rsidR="000F28E6" w:rsidRPr="00A20155" w:rsidTr="00EF237A">
        <w:trPr>
          <w:cantSplit/>
          <w:trHeight w:hRule="exact" w:val="465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lastRenderedPageBreak/>
              <w:t>ראשון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>שני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>שלישי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>רביעי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>חמישי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>שישי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0F28E6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eastAsia="he"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eastAsia="he" w:bidi="he-IL"/>
              </w:rPr>
              <w:t xml:space="preserve">שבת </w:t>
            </w:r>
          </w:p>
        </w:tc>
      </w:tr>
      <w:tr w:rsidR="000F28E6" w:rsidRPr="00A20155" w:rsidTr="00EF237A">
        <w:trPr>
          <w:cantSplit/>
          <w:trHeight w:hRule="exact" w:val="96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DD46DE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31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7F0D23" w:rsidRDefault="00DD46DE" w:rsidP="000A2F52">
            <w:pPr>
              <w:pStyle w:val="a9"/>
              <w:bidi/>
              <w:rPr>
                <w:rFonts w:ascii="David" w:hAnsi="David" w:cs="David"/>
                <w:b/>
                <w:bCs/>
                <w:color w:val="423324" w:themeColor="accent4" w:themeShade="80"/>
                <w:sz w:val="24"/>
                <w:szCs w:val="24"/>
                <w:rtl/>
                <w:lang w:bidi="he-IL"/>
              </w:rPr>
            </w:pPr>
            <w:r w:rsidRPr="007F0D23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 אפריל</w:t>
            </w:r>
            <w:r w:rsidR="007F0D23" w:rsidRPr="007F0D23">
              <w:rPr>
                <w:rFonts w:ascii="David" w:hAnsi="David" w:cs="David" w:hint="cs"/>
                <w:b/>
                <w:bCs/>
                <w:color w:val="423324" w:themeColor="accent4" w:themeShade="80"/>
                <w:sz w:val="24"/>
                <w:szCs w:val="24"/>
                <w:rtl/>
                <w:lang w:bidi="he-IL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DD46DE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2</w:t>
            </w:r>
            <w:r w:rsidR="00685F35"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 xml:space="preserve"> </w:t>
            </w:r>
            <w:r w:rsidR="00685F35" w:rsidRPr="00685F35">
              <w:rPr>
                <w:rFonts w:ascii="David" w:hAnsi="David" w:cs="David" w:hint="cs"/>
                <w:b/>
                <w:bCs/>
                <w:color w:val="423324" w:themeColor="accent4" w:themeShade="80"/>
                <w:sz w:val="24"/>
                <w:szCs w:val="24"/>
                <w:rtl/>
                <w:lang w:bidi="he-IL"/>
              </w:rPr>
              <w:t>הערכה חלופית</w:t>
            </w:r>
            <w:r w:rsidR="00685F35"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 xml:space="preserve"> תרבות יהודית ישראלית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DD46DE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3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7B21CB" w:rsidP="007B21CB">
            <w:pPr>
              <w:pStyle w:val="a9"/>
              <w:bidi/>
              <w:rPr>
                <w:rFonts w:asciiTheme="majorBidi" w:hAnsiTheme="majorBidi" w:cstheme="majorBidi"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 xml:space="preserve">4 </w:t>
            </w:r>
            <w:proofErr w:type="spellStart"/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תתתתתתתתתתתתתתרבות</w:t>
            </w:r>
            <w:proofErr w:type="spellEnd"/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DD46DE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5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45472C" w:rsidRDefault="00DD46DE" w:rsidP="000F28E6">
            <w:pPr>
              <w:pStyle w:val="a9"/>
              <w:bidi/>
              <w:rPr>
                <w:rFonts w:asciiTheme="majorBidi" w:hAnsiTheme="majorBidi" w:cstheme="majorBidi"/>
                <w:color w:val="auto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auto"/>
                <w:rtl/>
                <w:lang w:bidi="he-IL"/>
              </w:rPr>
              <w:t>6</w:t>
            </w:r>
          </w:p>
        </w:tc>
      </w:tr>
      <w:tr w:rsidR="000F28E6" w:rsidRPr="00E774B9" w:rsidTr="00EF237A">
        <w:trPr>
          <w:cantSplit/>
          <w:trHeight w:hRule="exact" w:val="872"/>
        </w:trPr>
        <w:tc>
          <w:tcPr>
            <w:tcW w:w="2193" w:type="dxa"/>
            <w:tcBorders>
              <w:top w:val="nil"/>
            </w:tcBorders>
          </w:tcPr>
          <w:p w:rsidR="000F28E6" w:rsidRDefault="00241DCE" w:rsidP="00542200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3</w:t>
            </w:r>
          </w:p>
          <w:p w:rsidR="003229E0" w:rsidRPr="00E774B9" w:rsidRDefault="003229E0" w:rsidP="003229E0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בוחן פיסיקה</w:t>
            </w:r>
          </w:p>
        </w:tc>
        <w:tc>
          <w:tcPr>
            <w:tcW w:w="2212" w:type="dxa"/>
            <w:tcBorders>
              <w:top w:val="nil"/>
            </w:tcBorders>
          </w:tcPr>
          <w:p w:rsidR="000F28E6" w:rsidRPr="00E774B9" w:rsidRDefault="00241DCE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4</w:t>
            </w:r>
          </w:p>
        </w:tc>
        <w:tc>
          <w:tcPr>
            <w:tcW w:w="2224" w:type="dxa"/>
            <w:tcBorders>
              <w:top w:val="nil"/>
            </w:tcBorders>
          </w:tcPr>
          <w:p w:rsidR="000F28E6" w:rsidRPr="00E774B9" w:rsidRDefault="00241DCE" w:rsidP="00A7532B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5</w:t>
            </w:r>
          </w:p>
        </w:tc>
        <w:tc>
          <w:tcPr>
            <w:tcW w:w="2203" w:type="dxa"/>
            <w:tcBorders>
              <w:top w:val="nil"/>
            </w:tcBorders>
          </w:tcPr>
          <w:p w:rsidR="00C063B9" w:rsidRDefault="00241DCE" w:rsidP="00C063B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6</w:t>
            </w:r>
          </w:p>
          <w:p w:rsidR="00BC6C6F" w:rsidRPr="00E774B9" w:rsidRDefault="00BC6C6F" w:rsidP="00BC6C6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בוחן בהיסטוריה</w:t>
            </w:r>
          </w:p>
        </w:tc>
        <w:tc>
          <w:tcPr>
            <w:tcW w:w="2061" w:type="dxa"/>
            <w:tcBorders>
              <w:top w:val="nil"/>
            </w:tcBorders>
          </w:tcPr>
          <w:p w:rsidR="000F28E6" w:rsidRPr="00E774B9" w:rsidRDefault="00241DCE" w:rsidP="007475C7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7</w:t>
            </w:r>
            <w:r w:rsidR="007475C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ט5</w:t>
            </w:r>
          </w:p>
        </w:tc>
        <w:tc>
          <w:tcPr>
            <w:tcW w:w="2069" w:type="dxa"/>
            <w:tcBorders>
              <w:top w:val="nil"/>
            </w:tcBorders>
          </w:tcPr>
          <w:p w:rsidR="000F28E6" w:rsidRPr="00E774B9" w:rsidRDefault="00241DCE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8</w:t>
            </w:r>
          </w:p>
        </w:tc>
        <w:tc>
          <w:tcPr>
            <w:tcW w:w="1327" w:type="dxa"/>
            <w:tcBorders>
              <w:top w:val="nil"/>
            </w:tcBorders>
          </w:tcPr>
          <w:p w:rsidR="000F28E6" w:rsidRPr="00E774B9" w:rsidRDefault="00241DCE" w:rsidP="00A7532B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9</w:t>
            </w:r>
          </w:p>
        </w:tc>
      </w:tr>
      <w:tr w:rsidR="000F28E6" w:rsidRPr="00E774B9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10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11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12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7475C7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13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ט1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7475C7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14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ט2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15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16</w:t>
            </w:r>
          </w:p>
        </w:tc>
      </w:tr>
      <w:tr w:rsidR="000F28E6" w:rsidRPr="00E774B9" w:rsidTr="00EF237A">
        <w:trPr>
          <w:cantSplit/>
          <w:trHeight w:hRule="exact" w:val="828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0F28E6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0F28E6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7475C7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בעברית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0F28E6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0F28E6" w:rsidP="00A7532B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7475C7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בשלח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0F28E6" w:rsidRPr="00E774B9" w:rsidRDefault="000F28E6" w:rsidP="000F28E6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0F28E6" w:rsidRPr="00E774B9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17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A7532B">
            <w:pPr>
              <w:pStyle w:val="a7"/>
              <w:tabs>
                <w:tab w:val="center" w:pos="948"/>
              </w:tabs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18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19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20</w:t>
            </w: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A7532B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21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22</w:t>
            </w:r>
            <w:r w:rsidR="001F489E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בוחן בכימיה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0F28E6" w:rsidRPr="00E774B9" w:rsidRDefault="00241DCE" w:rsidP="000F28E6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23</w:t>
            </w:r>
          </w:p>
        </w:tc>
      </w:tr>
      <w:tr w:rsidR="00E07374" w:rsidRPr="00E774B9" w:rsidTr="00EF237A">
        <w:trPr>
          <w:cantSplit/>
          <w:trHeight w:hRule="exact" w:val="678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E07374" w:rsidP="00A7532B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E07374" w:rsidP="00E0737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E07374" w:rsidP="00E0737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2D4CF6" w:rsidP="00E0737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בספרות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E07374" w:rsidP="002D1072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1F489E" w:rsidP="00E0737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ומדעי החיים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E07374" w:rsidRPr="00E774B9" w:rsidRDefault="00E07374" w:rsidP="00E0737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E07374" w:rsidRPr="00E774B9" w:rsidTr="00EF237A">
        <w:trPr>
          <w:cantSplit/>
          <w:trHeight w:hRule="exact" w:val="384"/>
        </w:trPr>
        <w:tc>
          <w:tcPr>
            <w:tcW w:w="2193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24</w:t>
            </w:r>
          </w:p>
        </w:tc>
        <w:tc>
          <w:tcPr>
            <w:tcW w:w="2212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25</w:t>
            </w:r>
          </w:p>
        </w:tc>
        <w:tc>
          <w:tcPr>
            <w:tcW w:w="2224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26</w:t>
            </w:r>
          </w:p>
        </w:tc>
        <w:tc>
          <w:tcPr>
            <w:tcW w:w="2203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27</w:t>
            </w:r>
          </w:p>
          <w:p w:rsidR="003229E0" w:rsidRPr="003229E0" w:rsidRDefault="003229E0" w:rsidP="003229E0">
            <w:pPr>
              <w:bidi/>
              <w:rPr>
                <w:lang w:bidi="he-IL"/>
              </w:rPr>
            </w:pPr>
          </w:p>
        </w:tc>
        <w:tc>
          <w:tcPr>
            <w:tcW w:w="2061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28</w:t>
            </w:r>
          </w:p>
        </w:tc>
        <w:tc>
          <w:tcPr>
            <w:tcW w:w="2069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29</w:t>
            </w:r>
          </w:p>
        </w:tc>
        <w:tc>
          <w:tcPr>
            <w:tcW w:w="1327" w:type="dxa"/>
            <w:tcBorders>
              <w:top w:val="single" w:sz="4" w:space="0" w:color="BEA388" w:themeColor="accent4" w:themeTint="99"/>
              <w:bottom w:val="nil"/>
            </w:tcBorders>
          </w:tcPr>
          <w:p w:rsidR="00E07374" w:rsidRPr="00E774B9" w:rsidRDefault="00241DCE" w:rsidP="00E0737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30</w:t>
            </w:r>
          </w:p>
        </w:tc>
      </w:tr>
      <w:tr w:rsidR="00C23E09" w:rsidRPr="00E774B9" w:rsidTr="00EF237A">
        <w:trPr>
          <w:cantSplit/>
          <w:trHeight w:hRule="exact" w:val="481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4D5B03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בערבית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C23E09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C23E09" w:rsidRPr="00E774B9" w:rsidTr="00EF237A">
        <w:trPr>
          <w:cantSplit/>
          <w:trHeight w:hRule="exact" w:val="937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 דצמ'</w:t>
            </w:r>
          </w:p>
          <w:p w:rsidR="00C56F89" w:rsidRPr="00C56F89" w:rsidRDefault="00C56F89" w:rsidP="00C56F89">
            <w:pPr>
              <w:bidi/>
              <w:rPr>
                <w:lang w:bidi="he-IL"/>
              </w:rPr>
            </w:pPr>
            <w:r w:rsidRPr="00C56F8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בפיסיקה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2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3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9D7067" w:rsidRDefault="00241DCE" w:rsidP="009D7067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4</w:t>
            </w:r>
          </w:p>
          <w:p w:rsidR="0039138E" w:rsidRPr="00E774B9" w:rsidRDefault="0039138E" w:rsidP="0039138E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5</w:t>
            </w:r>
          </w:p>
          <w:p w:rsidR="00D92744" w:rsidRPr="00E774B9" w:rsidRDefault="00D92744" w:rsidP="00D9274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6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7</w:t>
            </w:r>
          </w:p>
        </w:tc>
      </w:tr>
      <w:tr w:rsidR="00C23E09" w:rsidRPr="00E774B9" w:rsidTr="00EF237A">
        <w:trPr>
          <w:cantSplit/>
          <w:trHeight w:hRule="exact" w:val="739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496A94" w:rsidRDefault="00241DCE" w:rsidP="00496A9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8</w:t>
            </w:r>
          </w:p>
          <w:p w:rsidR="00D92744" w:rsidRPr="00E774B9" w:rsidRDefault="00D92744" w:rsidP="00D9274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9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10</w:t>
            </w:r>
            <w:r w:rsidR="004B1261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 xml:space="preserve"> </w:t>
            </w:r>
            <w:r w:rsidR="004B1261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ט3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7A40F3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11</w:t>
            </w:r>
          </w:p>
          <w:p w:rsidR="007A40F3" w:rsidRPr="00E774B9" w:rsidRDefault="0039138E" w:rsidP="007A40F3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בוחן בספרות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4B1261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12</w:t>
            </w:r>
            <w:r w:rsidR="007475C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 w:rsidR="004B1261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</w:t>
            </w:r>
            <w:r w:rsidR="004B1261" w:rsidRPr="004B1261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1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13</w:t>
            </w:r>
          </w:p>
          <w:p w:rsidR="00971834" w:rsidRPr="00971834" w:rsidRDefault="00971834" w:rsidP="00971834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971834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באנגלית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14</w:t>
            </w:r>
          </w:p>
        </w:tc>
      </w:tr>
      <w:tr w:rsidR="00C23E09" w:rsidRPr="00E774B9" w:rsidTr="00EF237A">
        <w:trPr>
          <w:cantSplit/>
          <w:trHeight w:hRule="exact" w:val="953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15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16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17</w:t>
            </w:r>
          </w:p>
          <w:p w:rsidR="009C2AF0" w:rsidRPr="009C2AF0" w:rsidRDefault="009C2AF0" w:rsidP="009C2AF0">
            <w:pPr>
              <w:bidi/>
              <w:rPr>
                <w:rtl/>
                <w:lang w:bidi="he-IL"/>
              </w:rPr>
            </w:pPr>
            <w:r w:rsidRPr="009C2AF0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במתמטיקה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7A5CD9" w:rsidRPr="00E774B9" w:rsidRDefault="00241DCE" w:rsidP="007475C7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18</w:t>
            </w:r>
            <w:r w:rsidR="007475C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ט4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7475C7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19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ט5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20</w:t>
            </w:r>
            <w:r w:rsidR="001F489E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מבחן בכימיה</w:t>
            </w:r>
          </w:p>
          <w:p w:rsidR="00916CBE" w:rsidRPr="00916CBE" w:rsidRDefault="001F489E" w:rsidP="00916CBE">
            <w:pPr>
              <w:bidi/>
              <w:rPr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ומדעי החיים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21</w:t>
            </w:r>
          </w:p>
        </w:tc>
      </w:tr>
      <w:tr w:rsidR="00C23E09" w:rsidRPr="00E774B9" w:rsidTr="00EF237A">
        <w:trPr>
          <w:cantSplit/>
          <w:trHeight w:hRule="exact" w:val="711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2A61EC" w:rsidRDefault="00241DCE" w:rsidP="002A61EC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22</w:t>
            </w:r>
          </w:p>
          <w:p w:rsidR="003229E0" w:rsidRPr="00E774B9" w:rsidRDefault="003229E0" w:rsidP="003229E0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23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00453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24</w:t>
            </w:r>
          </w:p>
          <w:p w:rsidR="00125725" w:rsidRPr="00125725" w:rsidRDefault="00125725" w:rsidP="00125725">
            <w:pPr>
              <w:bidi/>
              <w:rPr>
                <w:rtl/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25</w:t>
            </w:r>
          </w:p>
          <w:p w:rsidR="00125725" w:rsidRPr="00125725" w:rsidRDefault="00125725" w:rsidP="00125725">
            <w:pPr>
              <w:bidi/>
              <w:rPr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26</w:t>
            </w:r>
          </w:p>
          <w:p w:rsidR="00125725" w:rsidRPr="00125725" w:rsidRDefault="00125725" w:rsidP="00125725">
            <w:pPr>
              <w:bidi/>
              <w:rPr>
                <w:rtl/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27</w:t>
            </w:r>
          </w:p>
          <w:p w:rsidR="00125725" w:rsidRPr="00E774B9" w:rsidRDefault="00125725" w:rsidP="00125725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28</w:t>
            </w:r>
          </w:p>
        </w:tc>
      </w:tr>
      <w:tr w:rsidR="00C23E09" w:rsidRPr="00E774B9" w:rsidTr="00125725">
        <w:trPr>
          <w:cantSplit/>
          <w:trHeight w:hRule="exact" w:val="721"/>
        </w:trPr>
        <w:tc>
          <w:tcPr>
            <w:tcW w:w="2193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29</w:t>
            </w:r>
          </w:p>
          <w:p w:rsidR="00125725" w:rsidRPr="00125725" w:rsidRDefault="00125725" w:rsidP="00125725">
            <w:pPr>
              <w:bidi/>
              <w:rPr>
                <w:rtl/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2212" w:type="dxa"/>
            <w:tcBorders>
              <w:top w:val="nil"/>
              <w:bottom w:val="single" w:sz="4" w:space="0" w:color="BEA388" w:themeColor="accent4" w:themeTint="99"/>
            </w:tcBorders>
          </w:tcPr>
          <w:p w:rsidR="007F0D23" w:rsidRDefault="00241DCE" w:rsidP="007F0D23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30</w:t>
            </w:r>
          </w:p>
          <w:p w:rsidR="00125725" w:rsidRPr="00E774B9" w:rsidRDefault="00125725" w:rsidP="00125725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12572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חנוכה</w:t>
            </w:r>
          </w:p>
        </w:tc>
        <w:tc>
          <w:tcPr>
            <w:tcW w:w="2224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90332B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31</w:t>
            </w:r>
            <w:r w:rsidR="008E4771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bookmarkStart w:id="0" w:name="_GoBack"/>
            <w:bookmarkEnd w:id="0"/>
          </w:p>
          <w:p w:rsidR="00125725" w:rsidRPr="00125725" w:rsidRDefault="00125725" w:rsidP="00125725">
            <w:pPr>
              <w:bidi/>
              <w:rPr>
                <w:rtl/>
                <w:lang w:bidi="he-IL"/>
              </w:rPr>
            </w:pPr>
          </w:p>
        </w:tc>
        <w:tc>
          <w:tcPr>
            <w:tcW w:w="2203" w:type="dxa"/>
            <w:tcBorders>
              <w:top w:val="nil"/>
              <w:bottom w:val="single" w:sz="4" w:space="0" w:color="BEA388" w:themeColor="accent4" w:themeTint="99"/>
            </w:tcBorders>
          </w:tcPr>
          <w:p w:rsidR="008E4771" w:rsidRDefault="00241DCE" w:rsidP="008E4771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1 </w:t>
            </w:r>
            <w:proofErr w:type="spellStart"/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ינו</w:t>
            </w:r>
            <w:proofErr w:type="spellEnd"/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'</w:t>
            </w:r>
          </w:p>
          <w:p w:rsidR="006D265D" w:rsidRPr="00E774B9" w:rsidRDefault="008E4771" w:rsidP="008E4771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מבחן בהיסטוריה</w:t>
            </w:r>
            <w:r w:rsidR="007475C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</w:p>
        </w:tc>
        <w:tc>
          <w:tcPr>
            <w:tcW w:w="2061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7475C7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</w:t>
            </w:r>
            <w:r w:rsidR="007475C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7475C7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ט2</w:t>
            </w:r>
          </w:p>
        </w:tc>
        <w:tc>
          <w:tcPr>
            <w:tcW w:w="2069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Default="00241DCE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</w:t>
            </w:r>
            <w:r w:rsidR="001E783D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1E783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he-IL"/>
              </w:rPr>
              <w:t>הערכה</w:t>
            </w:r>
          </w:p>
          <w:p w:rsidR="001E783D" w:rsidRPr="001E783D" w:rsidRDefault="001E783D" w:rsidP="001E783D">
            <w:pPr>
              <w:bidi/>
              <w:rPr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חלופית אנגלית</w:t>
            </w:r>
          </w:p>
        </w:tc>
        <w:tc>
          <w:tcPr>
            <w:tcW w:w="1327" w:type="dxa"/>
            <w:tcBorders>
              <w:top w:val="nil"/>
              <w:bottom w:val="single" w:sz="4" w:space="0" w:color="BEA388" w:themeColor="accent4" w:themeTint="99"/>
            </w:tcBorders>
          </w:tcPr>
          <w:p w:rsidR="00C23E09" w:rsidRPr="00E774B9" w:rsidRDefault="00241DCE" w:rsidP="00C23E09">
            <w:pPr>
              <w:pStyle w:val="a9"/>
              <w:bidi/>
              <w:rPr>
                <w:rFonts w:asciiTheme="majorBidi" w:hAnsiTheme="majorBidi" w:cstheme="majorBidi"/>
                <w:b/>
                <w:bCs/>
                <w:color w:val="423324" w:themeColor="accent4" w:themeShade="80"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423324" w:themeColor="accent4" w:themeShade="80"/>
                <w:rtl/>
                <w:lang w:bidi="he-IL"/>
              </w:rPr>
              <w:t>4</w:t>
            </w:r>
          </w:p>
        </w:tc>
      </w:tr>
    </w:tbl>
    <w:p w:rsidR="00032B2B" w:rsidRPr="00E774B9" w:rsidRDefault="00032B2B" w:rsidP="00032B2B">
      <w:pPr>
        <w:pStyle w:val="ac"/>
        <w:bidi/>
        <w:rPr>
          <w:rFonts w:asciiTheme="majorBidi" w:hAnsiTheme="majorBidi" w:cstheme="majorBidi"/>
          <w:b/>
          <w:bCs/>
          <w:sz w:val="22"/>
          <w:szCs w:val="22"/>
          <w:lang w:bidi="he-IL"/>
        </w:rPr>
      </w:pPr>
    </w:p>
    <w:tbl>
      <w:tblPr>
        <w:bidiVisual/>
        <w:tblW w:w="13747" w:type="dxa"/>
        <w:tblInd w:w="-76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לוח שנה חודשי"/>
      </w:tblPr>
      <w:tblGrid>
        <w:gridCol w:w="2118"/>
        <w:gridCol w:w="2127"/>
        <w:gridCol w:w="2138"/>
        <w:gridCol w:w="2118"/>
        <w:gridCol w:w="1981"/>
        <w:gridCol w:w="1989"/>
        <w:gridCol w:w="1276"/>
      </w:tblGrid>
      <w:tr w:rsidR="00032B2B" w:rsidRPr="00E774B9" w:rsidTr="00EF237A">
        <w:trPr>
          <w:cantSplit/>
          <w:trHeight w:hRule="exact" w:val="1941"/>
        </w:trPr>
        <w:tc>
          <w:tcPr>
            <w:tcW w:w="211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EF237A">
            <w:pPr>
              <w:pStyle w:val="a6"/>
              <w:bidi/>
              <w:jc w:val="left"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32B2B" w:rsidRPr="00E774B9" w:rsidRDefault="00032B2B" w:rsidP="00B5612F">
            <w:pPr>
              <w:pStyle w:val="a6"/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EF237A" w:rsidRPr="00E774B9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ראשון</w:t>
            </w: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שני</w:t>
            </w: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524755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שלישי</w:t>
            </w: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DF7A98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רביעי</w:t>
            </w: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חמישי</w:t>
            </w: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E4089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שישי</w:t>
            </w: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EF237A" w:rsidRPr="00E774B9" w:rsidRDefault="00025361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שבת</w:t>
            </w:r>
          </w:p>
        </w:tc>
      </w:tr>
      <w:tr w:rsidR="00971834" w:rsidRPr="00E774B9" w:rsidTr="009D7067">
        <w:trPr>
          <w:cantSplit/>
          <w:trHeight w:hRule="exact" w:val="356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C23E0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971834" w:rsidRPr="00E774B9" w:rsidRDefault="00971834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032B2B" w:rsidRPr="00E774B9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Pr="00E774B9" w:rsidRDefault="00971834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5</w:t>
            </w:r>
            <w:r w:rsidR="00DE70DD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עברית</w:t>
            </w: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Default="00971834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6</w:t>
            </w:r>
            <w:r w:rsidR="001F489E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מועד ב'</w:t>
            </w:r>
          </w:p>
          <w:p w:rsidR="001F489E" w:rsidRPr="001F489E" w:rsidRDefault="001F489E" w:rsidP="001F489E">
            <w:pPr>
              <w:bidi/>
              <w:rPr>
                <w:rtl/>
                <w:lang w:bidi="he-IL"/>
              </w:rPr>
            </w:pP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Pr="00E774B9" w:rsidRDefault="00971834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7</w:t>
            </w: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Pr="00E774B9" w:rsidRDefault="00971834" w:rsidP="001F489E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8</w:t>
            </w:r>
            <w:r w:rsidR="00713F86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="001F489E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מבחן באזרחות</w:t>
            </w: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Default="00971834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9</w:t>
            </w:r>
          </w:p>
          <w:p w:rsidR="002D4CF6" w:rsidRPr="002D4CF6" w:rsidRDefault="002D4CF6" w:rsidP="002D4CF6">
            <w:pPr>
              <w:bidi/>
              <w:rPr>
                <w:rtl/>
                <w:lang w:bidi="he-IL"/>
              </w:rPr>
            </w:pP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Default="00971834" w:rsidP="001E783D">
            <w:pPr>
              <w:pStyle w:val="a7"/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10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</w:p>
          <w:p w:rsidR="00971834" w:rsidRPr="00971834" w:rsidRDefault="00971834" w:rsidP="00971834">
            <w:pPr>
              <w:bidi/>
              <w:rPr>
                <w:lang w:bidi="he-IL"/>
              </w:rPr>
            </w:pP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032B2B" w:rsidRPr="00E774B9" w:rsidRDefault="00971834" w:rsidP="00B5612F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11</w:t>
            </w:r>
          </w:p>
        </w:tc>
      </w:tr>
      <w:tr w:rsidR="00032B2B" w:rsidRPr="00E774B9" w:rsidTr="009D7067">
        <w:trPr>
          <w:cantSplit/>
          <w:trHeight w:hRule="exact" w:val="508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DE70DD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הערכה חלופית</w:t>
            </w: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1F489E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מתמטיקה</w:t>
            </w: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032B2B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032B2B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032B2B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032B2B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032B2B" w:rsidRPr="00E774B9" w:rsidRDefault="00032B2B" w:rsidP="00B5612F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971834" w:rsidRPr="00E774B9" w:rsidTr="00403D8A">
        <w:trPr>
          <w:cantSplit/>
          <w:trHeight w:hRule="exact" w:val="559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403D8A" w:rsidRPr="00403D8A" w:rsidRDefault="00971834" w:rsidP="00403D8A">
            <w:pPr>
              <w:pStyle w:val="a7"/>
              <w:bidi/>
              <w:rPr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12</w:t>
            </w:r>
            <w:r w:rsidR="00403D8A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תנך עבודה</w:t>
            </w: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13</w:t>
            </w: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14</w:t>
            </w: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15</w:t>
            </w: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16</w:t>
            </w: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17</w:t>
            </w: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971834" w:rsidRPr="00E774B9" w:rsidRDefault="00971834" w:rsidP="00971834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18</w:t>
            </w:r>
          </w:p>
        </w:tc>
      </w:tr>
      <w:tr w:rsidR="00220B79" w:rsidRPr="00E774B9" w:rsidTr="00403D8A">
        <w:trPr>
          <w:cantSplit/>
          <w:trHeight w:hRule="exact" w:val="386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מסכמת</w:t>
            </w: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מועדי ב'</w:t>
            </w: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1F489E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מבחן </w:t>
            </w:r>
            <w:r w:rsidR="001F489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>בערבית</w:t>
            </w: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220B79" w:rsidRPr="00E774B9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19</w:t>
            </w: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20</w:t>
            </w: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21</w:t>
            </w: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22</w:t>
            </w: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23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ט1</w:t>
            </w: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24</w:t>
            </w: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25</w:t>
            </w:r>
          </w:p>
        </w:tc>
      </w:tr>
      <w:tr w:rsidR="00220B79" w:rsidRPr="00E774B9" w:rsidTr="009D7067">
        <w:trPr>
          <w:cantSplit/>
          <w:trHeight w:hRule="exact" w:val="758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26</w:t>
            </w: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27</w:t>
            </w: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28</w:t>
            </w: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29</w:t>
            </w: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30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he-IL"/>
              </w:rPr>
              <w:t>יום שדה ט2</w:t>
            </w: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31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</w:t>
            </w:r>
            <w:r w:rsidRPr="005E4324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חלוקת</w:t>
            </w:r>
          </w:p>
          <w:p w:rsidR="00220B79" w:rsidRPr="00E774B9" w:rsidRDefault="00220B79" w:rsidP="00220B79">
            <w:pPr>
              <w:bidi/>
              <w:rPr>
                <w:lang w:bidi="he-IL"/>
              </w:rPr>
            </w:pP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 xml:space="preserve">1 </w:t>
            </w:r>
            <w:proofErr w:type="spellStart"/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פבר</w:t>
            </w:r>
            <w:proofErr w:type="spellEnd"/>
            <w:r w:rsidRPr="00E774B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'</w:t>
            </w:r>
          </w:p>
        </w:tc>
      </w:tr>
      <w:tr w:rsidR="00220B79" w:rsidRPr="00A20155" w:rsidTr="009D7067">
        <w:trPr>
          <w:cantSplit/>
          <w:trHeight w:hRule="exact" w:val="653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  <w:r w:rsidRPr="005E4324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תעודות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 w:rsidRPr="005E4324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מחצית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א'</w:t>
            </w: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774B9" w:rsidRDefault="00220B79" w:rsidP="00220B79">
            <w:pPr>
              <w:pStyle w:val="a7"/>
              <w:bidi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296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E774B9" w:rsidRDefault="00220B79" w:rsidP="00220B79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405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FC1378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3F0600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A20155" w:rsidRDefault="00220B79" w:rsidP="00220B79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A20155" w:rsidRDefault="00220B79" w:rsidP="00220B79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53FC1" w:rsidRDefault="00220B79" w:rsidP="00220B79">
            <w:pPr>
              <w:bidi/>
              <w:rPr>
                <w:rFonts w:ascii="David" w:hAnsi="David" w:cs="David"/>
                <w:sz w:val="20"/>
                <w:szCs w:val="20"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7D3D21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A20155" w:rsidRDefault="00220B79" w:rsidP="00220B79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3F0600" w:rsidRDefault="00220B79" w:rsidP="00220B79">
            <w:pPr>
              <w:pStyle w:val="a7"/>
              <w:bidi/>
              <w:rPr>
                <w:rFonts w:ascii="David" w:hAnsi="David" w:cs="David"/>
                <w:sz w:val="24"/>
                <w:szCs w:val="24"/>
                <w:rtl/>
                <w:lang w:bidi="he-IL"/>
              </w:rPr>
            </w:pP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392"/>
        </w:trPr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A20155" w:rsidRDefault="00220B79" w:rsidP="00220B79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2127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4566C2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  <w:tc>
          <w:tcPr>
            <w:tcW w:w="213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E32798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  <w:tc>
          <w:tcPr>
            <w:tcW w:w="2118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A20155" w:rsidRDefault="00220B79" w:rsidP="00220B79">
            <w:pPr>
              <w:bidi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3F0600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280E2C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  <w:r w:rsidRPr="00C10D94">
              <w:rPr>
                <w:rFonts w:ascii="David" w:hAnsi="David" w:cs="David" w:hint="cs"/>
                <w:b/>
                <w:bCs/>
                <w:color w:val="FFC000"/>
                <w:sz w:val="20"/>
                <w:szCs w:val="20"/>
                <w:rtl/>
                <w:lang w:bidi="he-IL"/>
              </w:rPr>
              <w:t>,</w:t>
            </w:r>
          </w:p>
        </w:tc>
        <w:tc>
          <w:tcPr>
            <w:tcW w:w="1276" w:type="dxa"/>
            <w:tcBorders>
              <w:top w:val="nil"/>
              <w:bottom w:val="single" w:sz="4" w:space="0" w:color="BEA388" w:themeColor="accent4" w:themeTint="99"/>
            </w:tcBorders>
          </w:tcPr>
          <w:p w:rsidR="00220B79" w:rsidRPr="003A6006" w:rsidRDefault="00220B79" w:rsidP="00220B79">
            <w:pPr>
              <w:bidi/>
              <w:rPr>
                <w:rFonts w:ascii="David" w:hAnsi="David" w:cs="David"/>
                <w:b/>
                <w:bCs/>
                <w:sz w:val="20"/>
                <w:szCs w:val="20"/>
                <w:lang w:bidi="he-IL"/>
              </w:rPr>
            </w:pPr>
          </w:p>
        </w:tc>
      </w:tr>
      <w:tr w:rsidR="00220B79" w:rsidRPr="00A20155" w:rsidTr="009D7067">
        <w:trPr>
          <w:cantSplit/>
          <w:trHeight w:hRule="exact" w:val="360"/>
        </w:trPr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tabs>
                <w:tab w:val="center" w:pos="1013"/>
              </w:tabs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127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13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118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981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989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76" w:type="dxa"/>
            <w:tcBorders>
              <w:top w:val="single" w:sz="4" w:space="0" w:color="BEA388" w:themeColor="accent4" w:themeTint="99"/>
              <w:bottom w:val="nil"/>
            </w:tcBorders>
          </w:tcPr>
          <w:p w:rsidR="00220B79" w:rsidRPr="00A20155" w:rsidRDefault="00220B79" w:rsidP="00220B79">
            <w:pPr>
              <w:pStyle w:val="a7"/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</w:tr>
    </w:tbl>
    <w:p w:rsidR="008F67F2" w:rsidRPr="00A20155" w:rsidRDefault="008F67F2" w:rsidP="00591E95">
      <w:pPr>
        <w:pStyle w:val="ac"/>
        <w:bidi/>
        <w:rPr>
          <w:rFonts w:asciiTheme="majorBidi" w:hAnsiTheme="majorBidi" w:cstheme="majorBidi"/>
          <w:lang w:bidi="he-IL"/>
        </w:rPr>
      </w:pPr>
    </w:p>
    <w:sectPr w:rsidR="008F67F2" w:rsidRPr="00A20155" w:rsidSect="00EF237A">
      <w:headerReference w:type="default" r:id="rId7"/>
      <w:footerReference w:type="default" r:id="rId8"/>
      <w:pgSz w:w="16838" w:h="11906" w:orient="landscape" w:code="9"/>
      <w:pgMar w:top="0" w:right="1298" w:bottom="147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F37" w:rsidRDefault="00856F37">
      <w:pPr>
        <w:spacing w:after="0"/>
      </w:pPr>
      <w:r>
        <w:separator/>
      </w:r>
    </w:p>
  </w:endnote>
  <w:endnote w:type="continuationSeparator" w:id="0">
    <w:p w:rsidR="00856F37" w:rsidRDefault="00856F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12F" w:rsidRDefault="00B5612F" w:rsidP="00CD78D0">
    <w:pPr>
      <w:pStyle w:val="ae"/>
      <w:spacing w:after="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F37" w:rsidRDefault="00856F37">
      <w:pPr>
        <w:spacing w:after="0"/>
      </w:pPr>
      <w:r>
        <w:separator/>
      </w:r>
    </w:p>
  </w:footnote>
  <w:footnote w:type="continuationSeparator" w:id="0">
    <w:p w:rsidR="00856F37" w:rsidRDefault="00856F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12F" w:rsidRDefault="00B5612F" w:rsidP="00CD78D0">
    <w:pPr>
      <w:pStyle w:val="aa"/>
      <w:bidi/>
      <w:spacing w:before="240"/>
    </w:pPr>
    <w:r>
      <w:rPr>
        <w:noProof/>
        <w:rtl/>
        <w:lang w:eastAsia="en-US" w:bidi="he-I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5654829" wp14:editId="48A98CA6">
              <wp:simplePos x="0" y="0"/>
              <wp:positionH relativeFrom="page">
                <wp:posOffset>-57150</wp:posOffset>
              </wp:positionH>
              <wp:positionV relativeFrom="page">
                <wp:posOffset>142875</wp:posOffset>
              </wp:positionV>
              <wp:extent cx="7772400" cy="10058400"/>
              <wp:effectExtent l="0" t="0" r="0" b="0"/>
              <wp:wrapNone/>
              <wp:docPr id="38" name="קבוצה 37" descr="ציור בעיצוב הרקע של יונק דבש עם קני סוף ופרחים." title="גרפיקת רק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מלבן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קבוצה 3"/>
                      <wpg:cNvGrpSpPr/>
                      <wpg:grpSpPr>
                        <a:xfrm>
                          <a:off x="423491" y="521908"/>
                          <a:ext cx="6995799" cy="9138287"/>
                          <a:chOff x="423491" y="521908"/>
                          <a:chExt cx="6995799" cy="9138287"/>
                        </a:xfrm>
                      </wpg:grpSpPr>
                      <wpg:grpSp>
                        <wpg:cNvPr id="4" name="קבוצה 4"/>
                        <wpg:cNvGrpSpPr/>
                        <wpg:grpSpPr>
                          <a:xfrm>
                            <a:off x="423491" y="6742368"/>
                            <a:ext cx="816610" cy="2699385"/>
                            <a:chOff x="423545" y="6742362"/>
                            <a:chExt cx="818106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צורה חופשית 16"/>
                          <wps:cNvSpPr>
                            <a:spLocks/>
                          </wps:cNvSpPr>
                          <wps:spPr bwMode="auto">
                            <a:xfrm>
                              <a:off x="600524" y="8152034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צורה חופשית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522408" y="6742362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צורה חופשית 18"/>
                          <wps:cNvSpPr>
                            <a:spLocks/>
                          </wps:cNvSpPr>
                          <wps:spPr bwMode="auto">
                            <a:xfrm>
                              <a:off x="738851" y="8606119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צורה חופשית 19"/>
                          <wps:cNvSpPr>
                            <a:spLocks/>
                          </wps:cNvSpPr>
                          <wps:spPr bwMode="auto">
                            <a:xfrm>
                              <a:off x="423545" y="8797529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קבוצה 5"/>
                        <wpg:cNvGrpSpPr/>
                        <wpg:grpSpPr>
                          <a:xfrm>
                            <a:off x="5657165" y="521908"/>
                            <a:ext cx="1762125" cy="9138287"/>
                            <a:chOff x="5662853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צורה חופשית 6"/>
                          <wps:cNvSpPr>
                            <a:spLocks/>
                          </wps:cNvSpPr>
                          <wps:spPr bwMode="auto">
                            <a:xfrm>
                              <a:off x="6596767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צורה חופשית 7"/>
                          <wps:cNvSpPr>
                            <a:spLocks/>
                          </wps:cNvSpPr>
                          <wps:spPr bwMode="auto">
                            <a:xfrm>
                              <a:off x="6510815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צורה חופשית 8"/>
                          <wps:cNvSpPr>
                            <a:spLocks/>
                          </wps:cNvSpPr>
                          <wps:spPr bwMode="auto">
                            <a:xfrm flipH="1">
                              <a:off x="6052994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צורה חופשית 9"/>
                          <wps:cNvSpPr>
                            <a:spLocks/>
                          </wps:cNvSpPr>
                          <wps:spPr bwMode="auto">
                            <a:xfrm>
                              <a:off x="6171878" y="7657164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צורה חופשית 10"/>
                          <wps:cNvSpPr>
                            <a:spLocks/>
                          </wps:cNvSpPr>
                          <wps:spPr bwMode="auto">
                            <a:xfrm>
                              <a:off x="6698166" y="6396381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צורה חופשית 11"/>
                          <wps:cNvSpPr>
                            <a:spLocks/>
                          </wps:cNvSpPr>
                          <wps:spPr bwMode="auto">
                            <a:xfrm>
                              <a:off x="6555687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צורה חופשית 12"/>
                          <wps:cNvSpPr>
                            <a:spLocks/>
                          </wps:cNvSpPr>
                          <wps:spPr bwMode="auto">
                            <a:xfrm>
                              <a:off x="6240209" y="7822173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צורה חופשית 13"/>
                          <wps:cNvSpPr>
                            <a:spLocks/>
                          </wps:cNvSpPr>
                          <wps:spPr bwMode="auto">
                            <a:xfrm>
                              <a:off x="5662853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צורה חופשית 14"/>
                          <wps:cNvSpPr>
                            <a:spLocks/>
                          </wps:cNvSpPr>
                          <wps:spPr bwMode="auto">
                            <a:xfrm flipH="1">
                              <a:off x="6246285" y="7310781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צורה חופשית 15"/>
                          <wps:cNvSpPr>
                            <a:spLocks/>
                          </wps:cNvSpPr>
                          <wps:spPr bwMode="auto">
                            <a:xfrm rot="246597">
                              <a:off x="6601371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474C33D" id="קבוצה 37" o:spid="_x0000_s1026" alt="כותרת: גרפיקת רקע - תיאור: ציור בעיצוב הרקע של יונק דבש עם קני סוף ופרחים." style="position:absolute;left:0;text-align:left;margin-left:-4.5pt;margin-top:11.25pt;width:612pt;height:11in;flip:x;z-index:-25165721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">
              <v:rect id="מלבן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קבוצה 3" o:spid="_x0000_s1028" style="position:absolute;left:4234;top:5219;width:69958;height:91382" coordorigin="4234,5219" coordsize="69957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קבוצה 4" o:spid="_x0000_s1029" style="position:absolute;left:4234;top:67423;width:8167;height:26994" coordorigin="4235,67423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צורה חופשית 16" o:spid="_x0000_s1030" style="position:absolute;left:6005;top:81520;width:4556;height:12902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צורה חופשית 17" o:spid="_x0000_s1031" style="position:absolute;left:5224;top:67423;width:5073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צורה חופשית 18" o:spid="_x0000_s1032" style="position:absolute;left:7388;top:86061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צורה חופשית 19" o:spid="_x0000_s1033" style="position:absolute;left:4235;top:87975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קבוצה 5" o:spid="_x0000_s1034" style="position:absolute;left:56571;top:5219;width:17621;height:91382" coordorigin="56628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צורה חופשית 6" o:spid="_x0000_s1035" style="position:absolute;left:65967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צורה חופשית 7" o:spid="_x0000_s1036" style="position:absolute;left:65108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צורה חופשית 8" o:spid="_x0000_s1037" style="position:absolute;left:60529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צורה חופשית 9" o:spid="_x0000_s1038" style="position:absolute;left:61718;top:76571;width:3163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צורה חופשית 10" o:spid="_x0000_s1039" style="position:absolute;left:66981;top:63963;width:5074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צורה חופשית 11" o:spid="_x0000_s1040" style="position:absolute;left:65556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צורה חופשית 12" o:spid="_x0000_s1041" style="position:absolute;left:62402;top:78221;width:5376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צורה חופשית 13" o:spid="_x0000_s1042" style="position:absolute;left:56628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צורה חופשית 14" o:spid="_x0000_s1043" style="position:absolute;left:62462;top:73107;width:4795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צורה חופשית 15" o:spid="_x0000_s1044" style="position:absolute;left:66013;top:74413;width:5043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2C"/>
    <w:rsid w:val="00015177"/>
    <w:rsid w:val="0001587F"/>
    <w:rsid w:val="00021567"/>
    <w:rsid w:val="00025361"/>
    <w:rsid w:val="000306CB"/>
    <w:rsid w:val="00032B2B"/>
    <w:rsid w:val="0003753D"/>
    <w:rsid w:val="00042F49"/>
    <w:rsid w:val="00067BF0"/>
    <w:rsid w:val="00074ED3"/>
    <w:rsid w:val="000909A5"/>
    <w:rsid w:val="000A2F52"/>
    <w:rsid w:val="000A47AB"/>
    <w:rsid w:val="000D08C0"/>
    <w:rsid w:val="000D1405"/>
    <w:rsid w:val="000F28E6"/>
    <w:rsid w:val="001137FF"/>
    <w:rsid w:val="00124A48"/>
    <w:rsid w:val="00125725"/>
    <w:rsid w:val="00146F31"/>
    <w:rsid w:val="001550C4"/>
    <w:rsid w:val="0018368A"/>
    <w:rsid w:val="001B5A52"/>
    <w:rsid w:val="001C4E56"/>
    <w:rsid w:val="001E783D"/>
    <w:rsid w:val="001F489E"/>
    <w:rsid w:val="00220B79"/>
    <w:rsid w:val="002328D1"/>
    <w:rsid w:val="00241DCE"/>
    <w:rsid w:val="00246126"/>
    <w:rsid w:val="00255BEC"/>
    <w:rsid w:val="00261CC5"/>
    <w:rsid w:val="002722C6"/>
    <w:rsid w:val="00280E2C"/>
    <w:rsid w:val="00290CBF"/>
    <w:rsid w:val="002921B6"/>
    <w:rsid w:val="002A1DC8"/>
    <w:rsid w:val="002A2D2B"/>
    <w:rsid w:val="002A61EC"/>
    <w:rsid w:val="002C2BF0"/>
    <w:rsid w:val="002C74EF"/>
    <w:rsid w:val="002D1072"/>
    <w:rsid w:val="002D4CF6"/>
    <w:rsid w:val="002D5077"/>
    <w:rsid w:val="002D6474"/>
    <w:rsid w:val="00302BEA"/>
    <w:rsid w:val="003108D6"/>
    <w:rsid w:val="003174B0"/>
    <w:rsid w:val="003174C5"/>
    <w:rsid w:val="003229E0"/>
    <w:rsid w:val="003274A4"/>
    <w:rsid w:val="00331306"/>
    <w:rsid w:val="00334514"/>
    <w:rsid w:val="00383053"/>
    <w:rsid w:val="00387E28"/>
    <w:rsid w:val="00390729"/>
    <w:rsid w:val="0039138E"/>
    <w:rsid w:val="003A6006"/>
    <w:rsid w:val="003A6116"/>
    <w:rsid w:val="003C3BC9"/>
    <w:rsid w:val="003C3D1F"/>
    <w:rsid w:val="003C5A03"/>
    <w:rsid w:val="003D091C"/>
    <w:rsid w:val="003E2ABC"/>
    <w:rsid w:val="003E47CF"/>
    <w:rsid w:val="003E4E1B"/>
    <w:rsid w:val="003E6939"/>
    <w:rsid w:val="003F0600"/>
    <w:rsid w:val="003F4734"/>
    <w:rsid w:val="00403D8A"/>
    <w:rsid w:val="00406703"/>
    <w:rsid w:val="00410203"/>
    <w:rsid w:val="004104A1"/>
    <w:rsid w:val="00423D8F"/>
    <w:rsid w:val="00442D22"/>
    <w:rsid w:val="00445DBA"/>
    <w:rsid w:val="00452435"/>
    <w:rsid w:val="0045472C"/>
    <w:rsid w:val="004566C2"/>
    <w:rsid w:val="00457C03"/>
    <w:rsid w:val="00461366"/>
    <w:rsid w:val="004656FA"/>
    <w:rsid w:val="00483398"/>
    <w:rsid w:val="004856D6"/>
    <w:rsid w:val="00486F70"/>
    <w:rsid w:val="00495678"/>
    <w:rsid w:val="00496A94"/>
    <w:rsid w:val="004B0E1E"/>
    <w:rsid w:val="004B1261"/>
    <w:rsid w:val="004B440D"/>
    <w:rsid w:val="004B7805"/>
    <w:rsid w:val="004C70E7"/>
    <w:rsid w:val="004C7D55"/>
    <w:rsid w:val="004D3983"/>
    <w:rsid w:val="004D5B03"/>
    <w:rsid w:val="004D5CFA"/>
    <w:rsid w:val="004D62D8"/>
    <w:rsid w:val="004E1840"/>
    <w:rsid w:val="004E4629"/>
    <w:rsid w:val="004E77A9"/>
    <w:rsid w:val="004E7F97"/>
    <w:rsid w:val="004F01E3"/>
    <w:rsid w:val="005061DF"/>
    <w:rsid w:val="00513C36"/>
    <w:rsid w:val="00521A69"/>
    <w:rsid w:val="00522A1A"/>
    <w:rsid w:val="00524755"/>
    <w:rsid w:val="00533C92"/>
    <w:rsid w:val="005374F8"/>
    <w:rsid w:val="00537AFF"/>
    <w:rsid w:val="005406C7"/>
    <w:rsid w:val="00541A91"/>
    <w:rsid w:val="00542200"/>
    <w:rsid w:val="0054502F"/>
    <w:rsid w:val="00546920"/>
    <w:rsid w:val="0054738A"/>
    <w:rsid w:val="0055725D"/>
    <w:rsid w:val="005735DD"/>
    <w:rsid w:val="00581AFF"/>
    <w:rsid w:val="00583D3E"/>
    <w:rsid w:val="00591E95"/>
    <w:rsid w:val="00594A33"/>
    <w:rsid w:val="005B32AA"/>
    <w:rsid w:val="005B7C2B"/>
    <w:rsid w:val="005C6D11"/>
    <w:rsid w:val="005C73FF"/>
    <w:rsid w:val="005D040C"/>
    <w:rsid w:val="005D2E27"/>
    <w:rsid w:val="005E1D26"/>
    <w:rsid w:val="005E4324"/>
    <w:rsid w:val="005E48AA"/>
    <w:rsid w:val="005F78A3"/>
    <w:rsid w:val="00631327"/>
    <w:rsid w:val="0063184D"/>
    <w:rsid w:val="00637D2D"/>
    <w:rsid w:val="0064330A"/>
    <w:rsid w:val="006778F5"/>
    <w:rsid w:val="00682F85"/>
    <w:rsid w:val="00683A2E"/>
    <w:rsid w:val="00684C15"/>
    <w:rsid w:val="00685F35"/>
    <w:rsid w:val="00686E9A"/>
    <w:rsid w:val="006A1A6A"/>
    <w:rsid w:val="006C5340"/>
    <w:rsid w:val="006D265D"/>
    <w:rsid w:val="006F3D53"/>
    <w:rsid w:val="00700990"/>
    <w:rsid w:val="00702298"/>
    <w:rsid w:val="00713F86"/>
    <w:rsid w:val="007448D6"/>
    <w:rsid w:val="007475C7"/>
    <w:rsid w:val="00776E3E"/>
    <w:rsid w:val="00784CE8"/>
    <w:rsid w:val="00794D82"/>
    <w:rsid w:val="00795687"/>
    <w:rsid w:val="007962D6"/>
    <w:rsid w:val="007A1D65"/>
    <w:rsid w:val="007A40F3"/>
    <w:rsid w:val="007A5CD9"/>
    <w:rsid w:val="007B21CB"/>
    <w:rsid w:val="007B33CD"/>
    <w:rsid w:val="007B7CF0"/>
    <w:rsid w:val="007D3D21"/>
    <w:rsid w:val="007E6FFF"/>
    <w:rsid w:val="007F041D"/>
    <w:rsid w:val="007F0D23"/>
    <w:rsid w:val="007F2885"/>
    <w:rsid w:val="00800495"/>
    <w:rsid w:val="00814422"/>
    <w:rsid w:val="00824AF5"/>
    <w:rsid w:val="00825425"/>
    <w:rsid w:val="00843647"/>
    <w:rsid w:val="00846872"/>
    <w:rsid w:val="00856F37"/>
    <w:rsid w:val="0088699F"/>
    <w:rsid w:val="00892DEE"/>
    <w:rsid w:val="008A04B5"/>
    <w:rsid w:val="008B55F9"/>
    <w:rsid w:val="008B7053"/>
    <w:rsid w:val="008E4771"/>
    <w:rsid w:val="008E59FE"/>
    <w:rsid w:val="008F07CA"/>
    <w:rsid w:val="008F67F2"/>
    <w:rsid w:val="0090332B"/>
    <w:rsid w:val="00916CBE"/>
    <w:rsid w:val="00923A1E"/>
    <w:rsid w:val="009350E2"/>
    <w:rsid w:val="0094402F"/>
    <w:rsid w:val="009505B0"/>
    <w:rsid w:val="009653E6"/>
    <w:rsid w:val="00971834"/>
    <w:rsid w:val="00982307"/>
    <w:rsid w:val="00982921"/>
    <w:rsid w:val="00995A6E"/>
    <w:rsid w:val="009A50BF"/>
    <w:rsid w:val="009A6B9E"/>
    <w:rsid w:val="009A6E62"/>
    <w:rsid w:val="009C2AF0"/>
    <w:rsid w:val="009C582A"/>
    <w:rsid w:val="009D4F1A"/>
    <w:rsid w:val="009D7067"/>
    <w:rsid w:val="009E25F4"/>
    <w:rsid w:val="009F2975"/>
    <w:rsid w:val="009F33E9"/>
    <w:rsid w:val="00A13BDF"/>
    <w:rsid w:val="00A20155"/>
    <w:rsid w:val="00A23273"/>
    <w:rsid w:val="00A36D65"/>
    <w:rsid w:val="00A45980"/>
    <w:rsid w:val="00A53DE4"/>
    <w:rsid w:val="00A65F6B"/>
    <w:rsid w:val="00A7532B"/>
    <w:rsid w:val="00A83F93"/>
    <w:rsid w:val="00A95C58"/>
    <w:rsid w:val="00AA715E"/>
    <w:rsid w:val="00AB6DA1"/>
    <w:rsid w:val="00AD2499"/>
    <w:rsid w:val="00AE28F7"/>
    <w:rsid w:val="00B123D5"/>
    <w:rsid w:val="00B161DE"/>
    <w:rsid w:val="00B2159A"/>
    <w:rsid w:val="00B264C9"/>
    <w:rsid w:val="00B46D4D"/>
    <w:rsid w:val="00B5612F"/>
    <w:rsid w:val="00B62025"/>
    <w:rsid w:val="00B71A9E"/>
    <w:rsid w:val="00B744CB"/>
    <w:rsid w:val="00BA10DF"/>
    <w:rsid w:val="00BC1AF3"/>
    <w:rsid w:val="00BC2723"/>
    <w:rsid w:val="00BC6C6F"/>
    <w:rsid w:val="00BF6833"/>
    <w:rsid w:val="00C00453"/>
    <w:rsid w:val="00C027DB"/>
    <w:rsid w:val="00C056A4"/>
    <w:rsid w:val="00C05C51"/>
    <w:rsid w:val="00C063B9"/>
    <w:rsid w:val="00C06FC2"/>
    <w:rsid w:val="00C10D94"/>
    <w:rsid w:val="00C23E09"/>
    <w:rsid w:val="00C56F89"/>
    <w:rsid w:val="00C67A27"/>
    <w:rsid w:val="00C71A75"/>
    <w:rsid w:val="00C75EFA"/>
    <w:rsid w:val="00C815E0"/>
    <w:rsid w:val="00C95104"/>
    <w:rsid w:val="00CA172E"/>
    <w:rsid w:val="00CB3A17"/>
    <w:rsid w:val="00CC0CFD"/>
    <w:rsid w:val="00CD78D0"/>
    <w:rsid w:val="00CE329E"/>
    <w:rsid w:val="00CF06B1"/>
    <w:rsid w:val="00CF56E0"/>
    <w:rsid w:val="00D0699D"/>
    <w:rsid w:val="00D16EFC"/>
    <w:rsid w:val="00D20974"/>
    <w:rsid w:val="00D24768"/>
    <w:rsid w:val="00D33C6C"/>
    <w:rsid w:val="00D33DB6"/>
    <w:rsid w:val="00D36ED3"/>
    <w:rsid w:val="00D6448D"/>
    <w:rsid w:val="00D83754"/>
    <w:rsid w:val="00D92744"/>
    <w:rsid w:val="00D93546"/>
    <w:rsid w:val="00DA6B0D"/>
    <w:rsid w:val="00DB2E68"/>
    <w:rsid w:val="00DB622D"/>
    <w:rsid w:val="00DB68EA"/>
    <w:rsid w:val="00DD46DE"/>
    <w:rsid w:val="00DE110D"/>
    <w:rsid w:val="00DE14BD"/>
    <w:rsid w:val="00DE34F7"/>
    <w:rsid w:val="00DE4E9D"/>
    <w:rsid w:val="00DE70DD"/>
    <w:rsid w:val="00DF0369"/>
    <w:rsid w:val="00DF2171"/>
    <w:rsid w:val="00DF7A98"/>
    <w:rsid w:val="00DF7E99"/>
    <w:rsid w:val="00E07374"/>
    <w:rsid w:val="00E2470F"/>
    <w:rsid w:val="00E262DA"/>
    <w:rsid w:val="00E27567"/>
    <w:rsid w:val="00E27AA6"/>
    <w:rsid w:val="00E32798"/>
    <w:rsid w:val="00E40894"/>
    <w:rsid w:val="00E41AC1"/>
    <w:rsid w:val="00E44E2B"/>
    <w:rsid w:val="00E45564"/>
    <w:rsid w:val="00E50287"/>
    <w:rsid w:val="00E53FC1"/>
    <w:rsid w:val="00E6346A"/>
    <w:rsid w:val="00E74AF2"/>
    <w:rsid w:val="00E75671"/>
    <w:rsid w:val="00E774B9"/>
    <w:rsid w:val="00E86B7B"/>
    <w:rsid w:val="00E8733B"/>
    <w:rsid w:val="00E87F74"/>
    <w:rsid w:val="00E931B3"/>
    <w:rsid w:val="00EA1F4D"/>
    <w:rsid w:val="00EB3F71"/>
    <w:rsid w:val="00EB56C1"/>
    <w:rsid w:val="00ED5DD4"/>
    <w:rsid w:val="00EF237A"/>
    <w:rsid w:val="00F0356C"/>
    <w:rsid w:val="00F37DEC"/>
    <w:rsid w:val="00F42F91"/>
    <w:rsid w:val="00F5586A"/>
    <w:rsid w:val="00F56921"/>
    <w:rsid w:val="00F61649"/>
    <w:rsid w:val="00F71128"/>
    <w:rsid w:val="00F73B31"/>
    <w:rsid w:val="00F91CC6"/>
    <w:rsid w:val="00FA4072"/>
    <w:rsid w:val="00FA4C95"/>
    <w:rsid w:val="00FB3BFB"/>
    <w:rsid w:val="00FC1378"/>
    <w:rsid w:val="00FC2C28"/>
    <w:rsid w:val="00FD1810"/>
    <w:rsid w:val="00FD5853"/>
    <w:rsid w:val="00FE27E3"/>
    <w:rsid w:val="00FE29E2"/>
    <w:rsid w:val="00FE400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FBE37"/>
  <w15:docId w15:val="{4408D21F-17B2-43A1-A45F-597E78B1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he-IL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8D0"/>
    <w:rPr>
      <w:rFonts w:cs="Tahoma"/>
    </w:rPr>
  </w:style>
  <w:style w:type="paragraph" w:styleId="1">
    <w:name w:val="heading 1"/>
    <w:basedOn w:val="a"/>
    <w:next w:val="a"/>
    <w:link w:val="10"/>
    <w:uiPriority w:val="9"/>
    <w:qFormat/>
    <w:rsid w:val="00CD78D0"/>
    <w:pPr>
      <w:spacing w:before="320" w:after="0"/>
      <w:ind w:left="115" w:right="115"/>
      <w:outlineLvl w:val="0"/>
    </w:pPr>
    <w:rPr>
      <w:rFonts w:asciiTheme="majorHAnsi" w:eastAsiaTheme="majorEastAsia" w:hAnsiTheme="majorHAns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8D0"/>
    <w:pPr>
      <w:keepNext/>
      <w:keepLines/>
      <w:spacing w:after="0"/>
      <w:outlineLvl w:val="1"/>
    </w:pPr>
    <w:rPr>
      <w:rFonts w:asciiTheme="majorHAnsi" w:eastAsiaTheme="majorEastAsia" w:hAnsiTheme="majorHAnsi"/>
      <w:color w:val="202944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חודש"/>
    <w:basedOn w:val="a"/>
    <w:uiPriority w:val="1"/>
    <w:qFormat/>
    <w:rsid w:val="00CD78D0"/>
    <w:rPr>
      <w:rFonts w:asciiTheme="majorHAnsi" w:eastAsiaTheme="majorEastAsia" w:hAnsiTheme="majorHAnsi"/>
      <w:sz w:val="72"/>
      <w:szCs w:val="72"/>
    </w:rPr>
  </w:style>
  <w:style w:type="paragraph" w:customStyle="1" w:styleId="a5">
    <w:name w:val="שנה"/>
    <w:basedOn w:val="a"/>
    <w:uiPriority w:val="1"/>
    <w:qFormat/>
    <w:rsid w:val="00CD78D0"/>
    <w:pPr>
      <w:jc w:val="right"/>
    </w:pPr>
    <w:rPr>
      <w:rFonts w:asciiTheme="majorHAnsi" w:eastAsiaTheme="majorEastAsia" w:hAnsiTheme="majorHAnsi"/>
      <w:sz w:val="72"/>
      <w:szCs w:val="72"/>
    </w:rPr>
  </w:style>
  <w:style w:type="paragraph" w:customStyle="1" w:styleId="a6">
    <w:name w:val="יום"/>
    <w:basedOn w:val="a"/>
    <w:uiPriority w:val="3"/>
    <w:qFormat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תאריך תו"/>
    <w:basedOn w:val="a0"/>
    <w:link w:val="a7"/>
    <w:uiPriority w:val="4"/>
    <w:rsid w:val="00581AFF"/>
    <w:rPr>
      <w:sz w:val="22"/>
      <w:szCs w:val="22"/>
    </w:rPr>
  </w:style>
  <w:style w:type="paragraph" w:customStyle="1" w:styleId="a9">
    <w:name w:val="תאריך מחוץ לחודש"/>
    <w:basedOn w:val="a7"/>
    <w:uiPriority w:val="4"/>
    <w:qFormat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E27AA6"/>
    <w:pPr>
      <w:spacing w:before="0" w:after="0"/>
    </w:pPr>
  </w:style>
  <w:style w:type="paragraph" w:styleId="ac">
    <w:name w:val="No Spacing"/>
    <w:uiPriority w:val="2"/>
    <w:qFormat/>
    <w:rsid w:val="00CD78D0"/>
    <w:pPr>
      <w:spacing w:after="0"/>
    </w:pPr>
    <w:rPr>
      <w:rFonts w:cs="Tahoma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כותרת עליונה תו"/>
    <w:basedOn w:val="a0"/>
    <w:link w:val="aa"/>
    <w:uiPriority w:val="99"/>
    <w:rsid w:val="00E27AA6"/>
  </w:style>
  <w:style w:type="paragraph" w:styleId="ae">
    <w:name w:val="footer"/>
    <w:basedOn w:val="a"/>
    <w:link w:val="af"/>
    <w:uiPriority w:val="99"/>
    <w:unhideWhenUsed/>
    <w:rsid w:val="00E27AA6"/>
    <w:pPr>
      <w:spacing w:before="0" w:after="0"/>
    </w:pPr>
  </w:style>
  <w:style w:type="character" w:customStyle="1" w:styleId="af">
    <w:name w:val="כותרת תחתונה תו"/>
    <w:basedOn w:val="a0"/>
    <w:link w:val="ae"/>
    <w:uiPriority w:val="99"/>
    <w:rsid w:val="00E27AA6"/>
  </w:style>
  <w:style w:type="character" w:customStyle="1" w:styleId="10">
    <w:name w:val="כותרת 1 תו"/>
    <w:basedOn w:val="a0"/>
    <w:link w:val="1"/>
    <w:uiPriority w:val="9"/>
    <w:rsid w:val="00CD78D0"/>
    <w:rPr>
      <w:rFonts w:asciiTheme="majorHAnsi" w:eastAsiaTheme="majorEastAsia" w:hAnsiTheme="majorHAnsi" w:cs="Tahoma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CD78D0"/>
    <w:rPr>
      <w:rFonts w:asciiTheme="majorHAnsi" w:eastAsiaTheme="majorEastAsia" w:hAnsiTheme="majorHAnsi" w:cs="Tahoma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500;&#1493;&#1495;%20&#1513;&#1504;&#1492;%20&#1513;&#1500;%2012%20&#1495;&#1493;&#1491;&#1513;&#1497;&#1501;%20&#1500;&#1513;&#1504;&#1514;%202018%20(&#1512;&#1488;&#1513;&#1493;&#1503;-&#1513;&#1489;&#1514;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1A1BB-B142-4491-B346-6899C4705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לוח שנה של 12 חודשים לשנת 2018 (ראשון-שבת)</Template>
  <TotalTime>5</TotalTime>
  <Pages>3</Pages>
  <Words>247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שרה רבניאם</cp:lastModifiedBy>
  <cp:revision>4</cp:revision>
  <cp:lastPrinted>2019-02-21T15:42:00Z</cp:lastPrinted>
  <dcterms:created xsi:type="dcterms:W3CDTF">2019-10-07T09:14:00Z</dcterms:created>
  <dcterms:modified xsi:type="dcterms:W3CDTF">2019-10-07T09:17:00Z</dcterms:modified>
  <cp:version/>
</cp:coreProperties>
</file>